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57" w:rsidRDefault="00F67157">
      <w:pPr>
        <w:pStyle w:val="a3"/>
        <w:spacing w:before="1"/>
        <w:rPr>
          <w:rFonts w:ascii="Times New Roman"/>
          <w:sz w:val="10"/>
        </w:rPr>
      </w:pPr>
    </w:p>
    <w:p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9243D9" w:rsidRPr="00DE1E5B" w:rsidTr="00034C45">
        <w:trPr>
          <w:trHeight w:val="272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3D9" w:rsidRPr="00EB7AA8" w:rsidRDefault="009243D9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3D9" w:rsidRPr="00DE1E5B" w:rsidRDefault="009243D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034C45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7D4571B" wp14:editId="581E8A3D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12940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67"/>
        <w:gridCol w:w="283"/>
        <w:gridCol w:w="709"/>
        <w:gridCol w:w="770"/>
        <w:gridCol w:w="80"/>
        <w:gridCol w:w="851"/>
        <w:gridCol w:w="142"/>
        <w:gridCol w:w="425"/>
        <w:gridCol w:w="568"/>
        <w:gridCol w:w="398"/>
        <w:gridCol w:w="1727"/>
        <w:gridCol w:w="237"/>
        <w:gridCol w:w="3176"/>
        <w:gridCol w:w="94"/>
      </w:tblGrid>
      <w:tr w:rsidR="00DE1E5B" w:rsidRPr="00037A0C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1E5B" w:rsidRDefault="001279AA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5E403E1" wp14:editId="37759446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D6D82" id="Line 109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0B05C2" w:rsidRPr="000B05C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Информация об обрабатываемом изделии</w:t>
            </w:r>
          </w:p>
          <w:p w:rsidR="000B05C2" w:rsidRPr="00DE1E5B" w:rsidRDefault="000B05C2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037A0C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05C2" w:rsidRPr="000B05C2" w:rsidRDefault="000B05C2" w:rsidP="000B05C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Виды обрабатываемых</w:t>
            </w:r>
          </w:p>
          <w:p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изделий (например</w:t>
            </w:r>
          </w:p>
          <w:p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сортовая сталь,</w:t>
            </w:r>
          </w:p>
          <w:p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оборудование,</w:t>
            </w:r>
          </w:p>
          <w:p w:rsidR="00924C57" w:rsidRPr="00C42442" w:rsidRDefault="000B05C2" w:rsidP="000B05C2">
            <w:pPr>
              <w:pStyle w:val="a3"/>
              <w:rPr>
                <w:color w:val="313130"/>
                <w:lang w:val="ru-RU"/>
              </w:rPr>
            </w:pPr>
            <w:r w:rsidRPr="000B05C2">
              <w:rPr>
                <w:rFonts w:cs="Arial"/>
                <w:lang w:val="ru-RU"/>
              </w:rPr>
              <w:t>прокат, ёмкость)</w:t>
            </w:r>
          </w:p>
        </w:tc>
        <w:tc>
          <w:tcPr>
            <w:tcW w:w="6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034C45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0B05C2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 xml:space="preserve">Материал </w:t>
            </w:r>
            <w:r w:rsidRPr="00167873">
              <w:rPr>
                <w:lang w:val="ru-RU"/>
              </w:rPr>
              <w:t>(</w:t>
            </w:r>
            <w:r>
              <w:rPr>
                <w:lang w:val="ru-RU"/>
              </w:rPr>
              <w:t>обыкновенная сталь</w:t>
            </w:r>
            <w:r w:rsidRPr="0016787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нержавеющая сталь</w:t>
            </w:r>
            <w:r w:rsidRPr="0016787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или другое</w:t>
            </w:r>
            <w:r w:rsidRPr="00167873">
              <w:rPr>
                <w:lang w:val="ru-RU"/>
              </w:rPr>
              <w:t>)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034C45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A3E1F" w:rsidRPr="00DE1E5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A3E1F" w:rsidRPr="00C42442" w:rsidRDefault="00EA3E1F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r>
              <w:rPr>
                <w:lang w:val="ru-RU"/>
              </w:rPr>
              <w:t>Мин. /макс. длина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A3E1F" w:rsidRPr="00DE1E5B" w:rsidRDefault="00EA3E1F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A3E1F" w:rsidRPr="00EA3E1F" w:rsidRDefault="00EA3E1F" w:rsidP="00E9056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5C2178" w:rsidRPr="00DE1E5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0D7CB1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0D7CB1" w:rsidRPr="00C42442" w:rsidRDefault="000D7CB1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866E5">
              <w:rPr>
                <w:lang w:val="ru-RU"/>
              </w:rPr>
              <w:t>Мин. /макс.</w:t>
            </w:r>
            <w:r w:rsidRPr="008762D6">
              <w:t xml:space="preserve"> </w:t>
            </w:r>
            <w:r>
              <w:rPr>
                <w:lang w:val="ru-RU"/>
              </w:rPr>
              <w:t>ширина</w:t>
            </w:r>
            <w:r w:rsidRPr="008762D6">
              <w:t xml:space="preserve"> </w:t>
            </w:r>
            <w:r>
              <w:rPr>
                <w:lang w:val="ru-RU"/>
              </w:rPr>
              <w:t>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5C2178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Мин. /макс. высота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0D2C9D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DE1E5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Мин. /макс. вес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0D7CB1" w:rsidRPr="00DE1E5B" w:rsidRDefault="000D7CB1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</w:tr>
      <w:tr w:rsidR="000D2C9D" w:rsidRPr="00DE1E5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0D7CB1" w:rsidRPr="00EA3E1F" w:rsidRDefault="000D7CB1" w:rsidP="00EA3E1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Мин. /макс. толщина материала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0D7CB1" w:rsidRPr="00DE1E5B" w:rsidRDefault="000D7CB1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0D7CB1" w:rsidRPr="00037A0C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DE1E5B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A3E1F" w:rsidRDefault="001279AA" w:rsidP="007C4507">
            <w:pPr>
              <w:pStyle w:val="a3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A4F5CEC" wp14:editId="01ACA6A6">
                      <wp:simplePos x="0" y="0"/>
                      <wp:positionH relativeFrom="page">
                        <wp:posOffset>14572</wp:posOffset>
                      </wp:positionH>
                      <wp:positionV relativeFrom="paragraph">
                        <wp:posOffset>177800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234F5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15pt,14pt" to="1.1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</w:p>
          <w:p w:rsidR="00DE1E5B" w:rsidRPr="00F90050" w:rsidRDefault="00B56520" w:rsidP="007C4507">
            <w:pPr>
              <w:pStyle w:val="a3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 xml:space="preserve">Способ загрузки </w:t>
            </w:r>
            <w:r w:rsidR="00DE1E5B"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камеры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1348F" w:rsidRPr="0045743E" w:rsidRDefault="00B56520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B56520">
              <w:rPr>
                <w:rFonts w:cs="Arial"/>
                <w:lang w:val="ru-RU"/>
              </w:rPr>
              <w:t>Ручная загрузка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90566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90566" w:rsidRPr="00E90566" w:rsidRDefault="00E90566" w:rsidP="00B56520">
            <w:pPr>
              <w:pStyle w:val="a3"/>
              <w:spacing w:before="130"/>
              <w:rPr>
                <w:rFonts w:cs="Arial"/>
                <w:lang w:val="ru-RU"/>
              </w:rPr>
            </w:pPr>
            <w:r w:rsidRPr="00B56520">
              <w:rPr>
                <w:rFonts w:cs="Arial"/>
                <w:lang w:val="ru-RU"/>
              </w:rPr>
              <w:t>Погрузчик &gt;</w:t>
            </w:r>
            <w:r>
              <w:rPr>
                <w:rFonts w:cs="Arial"/>
                <w:lang w:val="ru-RU"/>
              </w:rPr>
              <w:t xml:space="preserve"> </w:t>
            </w:r>
            <w:r w:rsidRPr="00B56520">
              <w:rPr>
                <w:rFonts w:cs="Arial"/>
                <w:lang w:val="ru-RU"/>
              </w:rPr>
              <w:t>колёсная нагрузка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90566" w:rsidRPr="00DE1E5B" w:rsidRDefault="00E90566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lang w:val="ru-RU"/>
              </w:rPr>
              <w:t>т</w:t>
            </w:r>
          </w:p>
        </w:tc>
      </w:tr>
      <w:tr w:rsidR="0045743E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966322" w:rsidP="00966322">
            <w:pPr>
              <w:pStyle w:val="a3"/>
              <w:tabs>
                <w:tab w:val="left" w:pos="1188"/>
                <w:tab w:val="left" w:pos="1730"/>
              </w:tabs>
              <w:spacing w:before="130"/>
              <w:ind w:firstLine="72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ab/>
            </w:r>
            <w:r>
              <w:rPr>
                <w:rFonts w:cs="Arial"/>
                <w:lang w:val="ru-RU"/>
              </w:rPr>
              <w:tab/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5743E" w:rsidRPr="00DE1E5B" w:rsidRDefault="00966322" w:rsidP="00966322">
            <w:pPr>
              <w:pStyle w:val="a3"/>
              <w:tabs>
                <w:tab w:val="left" w:pos="1711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  <w:tr w:rsidR="00E90566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90566" w:rsidRPr="0045743E" w:rsidRDefault="00E9056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lastRenderedPageBreak/>
              <w:t>Транспортная тележка</w:t>
            </w:r>
            <w:r>
              <w:t xml:space="preserve"> &gt; </w:t>
            </w:r>
            <w:r>
              <w:rPr>
                <w:lang w:val="ru-RU"/>
              </w:rPr>
              <w:t>ширина колеи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45743E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41D16" w:rsidRPr="00E90566" w:rsidTr="00B10BBE">
        <w:trPr>
          <w:gridAfter w:val="5"/>
          <w:wAfter w:w="5632" w:type="dxa"/>
          <w:trHeight w:val="672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F41D16" w:rsidRPr="0045743E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Хотите ли Вы получить пред</w:t>
            </w:r>
            <w:r w:rsidRPr="005C6B28">
              <w:rPr>
                <w:lang w:val="ru-RU"/>
              </w:rPr>
              <w:softHyphen/>
            </w:r>
            <w:r>
              <w:rPr>
                <w:lang w:val="ru-RU"/>
              </w:rPr>
              <w:t>ложение на транспортную тележку</w:t>
            </w:r>
            <w:r w:rsidRPr="000A062D">
              <w:rPr>
                <w:lang w:val="ru-RU"/>
              </w:rPr>
              <w:t>?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F41D16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E90566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3137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н</w:t>
            </w:r>
            <w:r w:rsidRPr="00E90566">
              <w:rPr>
                <w:color w:val="313130"/>
                <w:lang w:val="ru-RU"/>
              </w:rPr>
              <w:t>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47510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:rsidR="00F41D16" w:rsidRPr="00A75796" w:rsidRDefault="00F41D16" w:rsidP="00A75796">
            <w:pPr>
              <w:tabs>
                <w:tab w:val="left" w:pos="557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</w:tc>
      </w:tr>
      <w:tr w:rsidR="0045743E" w:rsidRPr="00E90566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E90566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037A0C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45743E" w:rsidRDefault="00531CE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Иное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31CE3" w:rsidRPr="00037A0C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31CE3" w:rsidRPr="0045743E" w:rsidRDefault="00531CE3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</w:tr>
      <w:tr w:rsidR="00531CE3" w:rsidRPr="00037A0C" w:rsidTr="00B10BBE">
        <w:trPr>
          <w:gridAfter w:val="14"/>
          <w:wAfter w:w="1002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31CE3" w:rsidRDefault="00531CE3" w:rsidP="00B67371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531CE3" w:rsidRPr="00DE1E5B" w:rsidRDefault="00531CE3" w:rsidP="00B67371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F17DA4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1E5B" w:rsidRPr="00CE5329" w:rsidRDefault="00DE1E5B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36ACEAE" wp14:editId="2387CAB2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-2036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06994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2pt,-.15pt" to="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B77CE34" wp14:editId="2E2E7BEE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8552789" wp14:editId="05DA96F4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="00EC58D5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Цель обработки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64D12" w:rsidRPr="00F41D16" w:rsidTr="00034C45">
        <w:trPr>
          <w:trHeight w:val="374"/>
        </w:trPr>
        <w:tc>
          <w:tcPr>
            <w:tcW w:w="29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45E4" w:rsidRPr="0065767E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Желаемая средняя</w:t>
            </w:r>
            <w:r w:rsidRPr="00F10652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шероховатость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C45E4" w:rsidRPr="00F41D16" w:rsidRDefault="0028520F" w:rsidP="00F41D16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</w:rPr>
              <w:t>Ra</w:t>
            </w:r>
          </w:p>
        </w:tc>
        <w:tc>
          <w:tcPr>
            <w:tcW w:w="99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4C45E4" w:rsidRPr="00F41D16" w:rsidRDefault="007038DE" w:rsidP="007038DE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     </w:t>
            </w:r>
            <w:r w:rsidR="0028520F">
              <w:rPr>
                <w:color w:val="313130"/>
              </w:rPr>
              <w:t xml:space="preserve"> </w:t>
            </w:r>
            <w:proofErr w:type="spellStart"/>
            <w:r w:rsidR="004C45E4" w:rsidRPr="004C45E4">
              <w:rPr>
                <w:color w:val="313130"/>
              </w:rPr>
              <w:t>R</w:t>
            </w:r>
            <w:r w:rsidR="004C45E4">
              <w:rPr>
                <w:color w:val="313130"/>
              </w:rPr>
              <w:t>z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C45E4" w:rsidRPr="00F41D16" w:rsidRDefault="004C45E4" w:rsidP="004C45E4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625" w:type="dxa"/>
            <w:gridSpan w:val="7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C45E4" w:rsidRPr="004C45E4" w:rsidRDefault="004C45E4" w:rsidP="004C45E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мкм</w:t>
            </w:r>
          </w:p>
        </w:tc>
      </w:tr>
      <w:tr w:rsidR="004C45E4" w:rsidRPr="00F41D16" w:rsidTr="00D64D12">
        <w:trPr>
          <w:gridAfter w:val="1"/>
          <w:wAfter w:w="94" w:type="dxa"/>
          <w:trHeight w:val="199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45E4" w:rsidRDefault="004C45E4" w:rsidP="00AA6277">
            <w:pPr>
              <w:pStyle w:val="a3"/>
              <w:spacing w:before="130"/>
              <w:rPr>
                <w:szCs w:val="28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75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E5329" w:rsidRPr="004C45E4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4C45E4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F41D16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E62AF" w:rsidRPr="0065767E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Ожидаемая чистота поверх</w:t>
            </w:r>
            <w:r>
              <w:rPr>
                <w:szCs w:val="28"/>
                <w:lang w:val="ru-RU"/>
              </w:rPr>
              <w:softHyphen/>
              <w:t>ности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E62AF" w:rsidRPr="00F41D16" w:rsidRDefault="00F41D16" w:rsidP="00F41D16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  <w:r w:rsidRPr="00F44F2A">
              <w:rPr>
                <w:szCs w:val="28"/>
              </w:rPr>
              <w:t>SA</w:t>
            </w:r>
            <w:r w:rsidRPr="00F41D16">
              <w:rPr>
                <w:szCs w:val="28"/>
                <w:lang w:val="ru-RU"/>
              </w:rPr>
              <w:t xml:space="preserve"> 2</w:t>
            </w:r>
            <w:r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-46396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>
              <w:rPr>
                <w:szCs w:val="28"/>
                <w:lang w:val="ru-RU"/>
              </w:rPr>
              <w:t xml:space="preserve">    </w:t>
            </w:r>
            <w:r>
              <w:rPr>
                <w:szCs w:val="28"/>
              </w:rPr>
              <w:t xml:space="preserve">SA 2,5 </w:t>
            </w:r>
            <w:sdt>
              <w:sdtPr>
                <w:rPr>
                  <w:szCs w:val="28"/>
                </w:rPr>
                <w:id w:val="102899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sdtContent>
            </w:sdt>
            <w:r>
              <w:rPr>
                <w:szCs w:val="28"/>
              </w:rPr>
              <w:t xml:space="preserve">    SA 3 </w:t>
            </w:r>
            <w:sdt>
              <w:sdtPr>
                <w:rPr>
                  <w:szCs w:val="28"/>
                </w:rPr>
                <w:id w:val="69719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sdtContent>
            </w:sdt>
          </w:p>
        </w:tc>
      </w:tr>
      <w:tr w:rsidR="00CE5329" w:rsidRPr="00F41D16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F41D16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034C45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E62AF" w:rsidRPr="0065767E" w:rsidRDefault="00732BDE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Цель обработки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E62AF" w:rsidRPr="00732BDE" w:rsidRDefault="00732BDE" w:rsidP="00AA6277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Удаление ржавчины</w:t>
            </w:r>
            <w:r w:rsidRPr="00732BDE">
              <w:rPr>
                <w:lang w:val="ru-RU"/>
              </w:rPr>
              <w:t xml:space="preserve"> </w:t>
            </w:r>
            <w:sdt>
              <w:sdtPr>
                <w:rPr>
                  <w:lang w:val="ru-RU"/>
                </w:rPr>
                <w:id w:val="-31965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lang w:val="ru-RU"/>
                  </w:rPr>
                  <w:t>☐</w:t>
                </w:r>
              </w:sdtContent>
            </w:sdt>
            <w:r w:rsidR="0037786C">
              <w:rPr>
                <w:lang w:val="ru-RU"/>
              </w:rPr>
              <w:t xml:space="preserve">     </w:t>
            </w:r>
            <w:r>
              <w:rPr>
                <w:szCs w:val="28"/>
                <w:lang w:val="ru-RU"/>
              </w:rPr>
              <w:t>Снятие ЛКМ</w:t>
            </w:r>
            <w:r w:rsidRPr="00732B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66968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:rsidR="00732BDE" w:rsidRPr="00732BDE" w:rsidRDefault="00732BDE" w:rsidP="00D64D12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Удаление окалины</w:t>
            </w:r>
            <w:r w:rsidRPr="00ED0B6C">
              <w:rPr>
                <w:szCs w:val="28"/>
                <w:lang w:val="ru-RU"/>
              </w:rPr>
              <w:t xml:space="preserve">   </w:t>
            </w:r>
            <w:r w:rsidRPr="00732B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191320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732BDE">
              <w:rPr>
                <w:szCs w:val="28"/>
                <w:lang w:val="ru-RU"/>
              </w:rPr>
              <w:t xml:space="preserve">     </w:t>
            </w:r>
            <w:r w:rsidR="00ED0B6C" w:rsidRPr="00ED0B6C">
              <w:rPr>
                <w:szCs w:val="28"/>
                <w:lang w:val="ru-RU"/>
              </w:rPr>
              <w:t>Придание шероховатости</w:t>
            </w:r>
            <w:r w:rsidR="00ED0B6C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-1375457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B6C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732BDE">
              <w:rPr>
                <w:szCs w:val="28"/>
                <w:lang w:val="ru-RU"/>
              </w:rPr>
              <w:t xml:space="preserve">  </w:t>
            </w:r>
          </w:p>
        </w:tc>
      </w:tr>
      <w:tr w:rsidR="00CE5329" w:rsidRPr="00034C45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37786C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E62AF" w:rsidRPr="0065767E" w:rsidRDefault="00ED0B6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Последующая система нанесения покрытия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E62AF" w:rsidRPr="00ED0B6C" w:rsidRDefault="00ED0B6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ED0B6C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0423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нет </w:t>
            </w:r>
            <w:sdt>
              <w:sdtPr>
                <w:rPr>
                  <w:color w:val="313130"/>
                  <w:lang w:val="ru-RU"/>
                </w:rPr>
                <w:id w:val="-103334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CE5329" w:rsidRPr="0037786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37786C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37786C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D70088" w:rsidP="009A5104">
            <w:pPr>
              <w:pStyle w:val="a3"/>
              <w:tabs>
                <w:tab w:val="left" w:pos="1809"/>
              </w:tabs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Какая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37786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37786C" w:rsidRDefault="0065767E" w:rsidP="009A5104">
            <w:pPr>
              <w:pStyle w:val="a3"/>
              <w:tabs>
                <w:tab w:val="left" w:pos="1809"/>
              </w:tabs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034C45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E62AF" w:rsidRPr="0065767E" w:rsidRDefault="00D7008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Ручная дробеструйная обработка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E62AF" w:rsidRPr="009D2D33" w:rsidRDefault="00D70088" w:rsidP="00035A93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70088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72926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D33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9D2D33" w:rsidRPr="00035A93">
              <w:rPr>
                <w:color w:val="313130"/>
                <w:lang w:val="ru-RU"/>
              </w:rPr>
              <w:t xml:space="preserve">    </w:t>
            </w:r>
            <w:r>
              <w:rPr>
                <w:color w:val="313130"/>
                <w:lang w:val="ru-RU"/>
              </w:rPr>
              <w:t xml:space="preserve">нет </w:t>
            </w:r>
            <w:sdt>
              <w:sdtPr>
                <w:rPr>
                  <w:color w:val="313130"/>
                  <w:lang w:val="ru-RU"/>
                </w:rPr>
                <w:id w:val="78416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D33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035A93" w:rsidRPr="00035A93">
              <w:rPr>
                <w:color w:val="313130"/>
                <w:lang w:val="ru-RU"/>
              </w:rPr>
              <w:t xml:space="preserve"> </w:t>
            </w:r>
            <w:r w:rsidR="00035A93">
              <w:rPr>
                <w:color w:val="313130"/>
                <w:lang w:val="ru-RU"/>
              </w:rPr>
              <w:t>(В случае отрицательного ответа свяжитесь с нами по номеру 8-800-500-31-68)</w:t>
            </w:r>
            <w:r w:rsidR="009D2D33" w:rsidRPr="00035A93">
              <w:rPr>
                <w:color w:val="313130"/>
                <w:lang w:val="ru-RU"/>
              </w:rPr>
              <w:t xml:space="preserve">  </w:t>
            </w:r>
          </w:p>
        </w:tc>
      </w:tr>
      <w:tr w:rsidR="0065767E" w:rsidRPr="00034C45" w:rsidTr="007C4507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034C45" w:rsidTr="007C4507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475BC" w:rsidRPr="004475BC" w:rsidRDefault="0080702A" w:rsidP="00AA6277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Сколько существует различ</w:t>
            </w:r>
            <w:r>
              <w:rPr>
                <w:lang w:val="ru-RU"/>
              </w:rPr>
              <w:softHyphen/>
              <w:t>ных видов обрабатываемых деталей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9D2D33" w:rsidTr="007C4507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475BC" w:rsidRDefault="004475BC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:rsidR="00DE1E5B" w:rsidRPr="004475BC" w:rsidRDefault="007C4507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D6B2F2B" wp14:editId="73FD5EC2">
                      <wp:simplePos x="0" y="0"/>
                      <wp:positionH relativeFrom="page">
                        <wp:posOffset>-3365</wp:posOffset>
                      </wp:positionH>
                      <wp:positionV relativeFrom="paragraph">
                        <wp:posOffset>62642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48F79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25pt,4.95pt" to="-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4475BC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Производительность</w:t>
            </w:r>
          </w:p>
          <w:p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475BC" w:rsidRPr="009D2D33" w:rsidTr="007C4507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75BC" w:rsidRPr="00461AE5" w:rsidRDefault="004475BC" w:rsidP="004475BC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 xml:space="preserve">Кол-во </w:t>
            </w:r>
            <w:proofErr w:type="spellStart"/>
            <w:r>
              <w:rPr>
                <w:szCs w:val="28"/>
                <w:lang w:val="ru-RU"/>
              </w:rPr>
              <w:t>струйщиков</w:t>
            </w:r>
            <w:proofErr w:type="spellEnd"/>
            <w:r>
              <w:rPr>
                <w:szCs w:val="28"/>
                <w:lang w:val="ru-RU"/>
              </w:rPr>
              <w:t xml:space="preserve"> в камере</w:t>
            </w:r>
            <w:r w:rsidRPr="004475BC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4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BC" w:rsidRPr="00787B96" w:rsidRDefault="004475BC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75BC" w:rsidRPr="00787B96" w:rsidRDefault="004475BC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человек(а)</w:t>
            </w:r>
          </w:p>
        </w:tc>
      </w:tr>
      <w:tr w:rsidR="00461AE5" w:rsidRPr="009D2D33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475BC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475BC" w:rsidRPr="00461AE5" w:rsidRDefault="004475BC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Рабочее время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475BC" w:rsidRPr="00787B96" w:rsidRDefault="004475BC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475BC" w:rsidRPr="00787B96" w:rsidRDefault="004475BC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часов</w:t>
            </w:r>
            <w:r w:rsidRPr="00321A55">
              <w:rPr>
                <w:szCs w:val="28"/>
              </w:rPr>
              <w:t>/</w:t>
            </w:r>
            <w:r>
              <w:rPr>
                <w:szCs w:val="28"/>
                <w:lang w:val="ru-RU"/>
              </w:rPr>
              <w:t>смена</w:t>
            </w:r>
          </w:p>
        </w:tc>
      </w:tr>
      <w:tr w:rsidR="00461AE5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83B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83B" w:rsidRPr="00461AE5" w:rsidRDefault="004E583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Количество смен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смена</w:t>
            </w:r>
            <w:r w:rsidRPr="007E5375">
              <w:rPr>
                <w:szCs w:val="28"/>
              </w:rPr>
              <w:t>/</w:t>
            </w:r>
            <w:r>
              <w:rPr>
                <w:szCs w:val="28"/>
                <w:lang w:val="ru-RU"/>
              </w:rPr>
              <w:t>день</w:t>
            </w:r>
          </w:p>
        </w:tc>
      </w:tr>
      <w:tr w:rsidR="00461AE5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83B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83B" w:rsidRPr="00461AE5" w:rsidRDefault="004E583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Рабочие дни</w:t>
            </w:r>
            <w:r>
              <w:t>/</w:t>
            </w:r>
            <w:r>
              <w:rPr>
                <w:lang w:val="ru-RU"/>
              </w:rPr>
              <w:t>год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дней</w:t>
            </w:r>
          </w:p>
        </w:tc>
      </w:tr>
      <w:tr w:rsidR="00461AE5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52344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52344" w:rsidRPr="00461AE5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Количество изделий в час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шт</w:t>
            </w:r>
            <w:proofErr w:type="spellEnd"/>
            <w:r w:rsidRPr="007E5375">
              <w:rPr>
                <w:szCs w:val="28"/>
              </w:rPr>
              <w:t>.</w:t>
            </w:r>
          </w:p>
        </w:tc>
      </w:tr>
      <w:tr w:rsidR="00461AE5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034C45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852344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Существует ли необходимость чистить деталь внутри полостей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034C45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852344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52344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52344" w:rsidRPr="00461AE5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Производительность</w:t>
            </w:r>
            <w:r>
              <w:t>/</w:t>
            </w:r>
            <w:r>
              <w:rPr>
                <w:lang w:val="ru-RU"/>
              </w:rPr>
              <w:t>час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м</w:t>
            </w:r>
            <w:r>
              <w:rPr>
                <w:szCs w:val="28"/>
              </w:rPr>
              <w:t>²/</w:t>
            </w:r>
            <w:r>
              <w:rPr>
                <w:szCs w:val="28"/>
                <w:lang w:val="ru-RU"/>
              </w:rPr>
              <w:t>час</w:t>
            </w:r>
          </w:p>
        </w:tc>
      </w:tr>
      <w:tr w:rsidR="00DE1E5B" w:rsidRPr="008A106B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1E5B" w:rsidRPr="007F0F24" w:rsidRDefault="00DE1E5B" w:rsidP="007F0F24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B663FAE" wp14:editId="2CA5DED0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7F0F2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Абразив</w:t>
            </w:r>
          </w:p>
        </w:tc>
      </w:tr>
      <w:tr w:rsidR="004A02B6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3A1775" w:rsidRDefault="007F0F2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7E5375">
              <w:rPr>
                <w:szCs w:val="28"/>
              </w:rPr>
              <w:t xml:space="preserve">1 </w:t>
            </w:r>
            <w:r>
              <w:rPr>
                <w:szCs w:val="28"/>
                <w:lang w:val="ru-RU"/>
              </w:rPr>
              <w:t>или</w:t>
            </w:r>
            <w:r w:rsidRPr="007E5375">
              <w:rPr>
                <w:szCs w:val="28"/>
              </w:rPr>
              <w:t xml:space="preserve"> 2 </w:t>
            </w:r>
            <w:r>
              <w:rPr>
                <w:szCs w:val="28"/>
                <w:lang w:val="ru-RU"/>
              </w:rPr>
              <w:t>вида абразива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64D12" w:rsidRPr="00037A0C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64D12" w:rsidRPr="00DC797F" w:rsidRDefault="00D64D12" w:rsidP="007F0F24">
            <w:pPr>
              <w:rPr>
                <w:lang w:val="ru-RU"/>
              </w:rPr>
            </w:pPr>
            <w:r>
              <w:rPr>
                <w:lang w:val="ru-RU"/>
              </w:rPr>
              <w:t>Вид</w:t>
            </w:r>
            <w:r w:rsidRPr="00DC797F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абразива</w:t>
            </w:r>
          </w:p>
          <w:p w:rsidR="00D64D12" w:rsidRPr="003A1775" w:rsidRDefault="00D64D12" w:rsidP="007F0F24">
            <w:pPr>
              <w:pStyle w:val="a3"/>
              <w:rPr>
                <w:rFonts w:cs="Arial"/>
                <w:lang w:val="ru-RU"/>
              </w:rPr>
            </w:pPr>
            <w:r>
              <w:rPr>
                <w:lang w:val="ru-RU"/>
              </w:rPr>
              <w:t>Закалённое</w:t>
            </w:r>
            <w:r w:rsidRPr="00491F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литьё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стальная</w:t>
            </w:r>
            <w:r w:rsidRPr="00491F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дробь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колотая дробь из высококачественной стали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стеклянные шарики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корунд или иной материал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64D12" w:rsidRPr="007F0F24" w:rsidRDefault="00D64D12" w:rsidP="00B10BBE">
            <w:pPr>
              <w:pStyle w:val="a3"/>
              <w:spacing w:before="130"/>
              <w:jc w:val="right"/>
              <w:rPr>
                <w:color w:val="313130"/>
                <w:lang w:val="ru-RU"/>
              </w:rPr>
            </w:pPr>
            <w:r w:rsidRPr="007F0F24">
              <w:rPr>
                <w:color w:val="313130"/>
                <w:lang w:val="ru-RU"/>
              </w:rPr>
              <w:t>1.</w:t>
            </w:r>
          </w:p>
        </w:tc>
        <w:tc>
          <w:tcPr>
            <w:tcW w:w="2693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64D12" w:rsidRPr="00787B96" w:rsidRDefault="00D64D12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D64D12" w:rsidRPr="007F0F24" w:rsidRDefault="00D64D12" w:rsidP="00B10BBE">
            <w:pPr>
              <w:pStyle w:val="a3"/>
              <w:spacing w:before="130"/>
              <w:jc w:val="right"/>
              <w:rPr>
                <w:color w:val="313130"/>
                <w:lang w:val="ru-RU"/>
              </w:rPr>
            </w:pPr>
            <w:r w:rsidRPr="007F0F24">
              <w:rPr>
                <w:color w:val="313130"/>
                <w:lang w:val="ru-RU"/>
              </w:rPr>
              <w:t>2.</w:t>
            </w:r>
          </w:p>
        </w:tc>
        <w:tc>
          <w:tcPr>
            <w:tcW w:w="269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64D12" w:rsidRPr="00787B96" w:rsidRDefault="00D64D12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037A0C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034C45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A02B6" w:rsidRPr="003A1775" w:rsidRDefault="000D783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D7834">
              <w:rPr>
                <w:rFonts w:cs="Arial"/>
                <w:lang w:val="ru-RU"/>
              </w:rPr>
              <w:t>Вид системы сбора абразива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A02B6" w:rsidRDefault="000D7834" w:rsidP="004A02B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0D7834">
              <w:rPr>
                <w:color w:val="313130"/>
                <w:lang w:val="ru-RU"/>
              </w:rPr>
              <w:t>Пластинчатый конвейер (скрепер)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87126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мм</w:t>
            </w:r>
          </w:p>
          <w:p w:rsidR="00537463" w:rsidRPr="000D7834" w:rsidRDefault="000D7834" w:rsidP="00B10BBE">
            <w:pPr>
              <w:pStyle w:val="a3"/>
              <w:rPr>
                <w:color w:val="313130"/>
                <w:lang w:val="ru-RU"/>
              </w:rPr>
            </w:pPr>
            <w:r w:rsidRPr="000D7834">
              <w:rPr>
                <w:color w:val="313130"/>
                <w:lang w:val="ru-RU"/>
              </w:rPr>
              <w:t>Иная система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4710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мм</w:t>
            </w:r>
          </w:p>
        </w:tc>
      </w:tr>
      <w:tr w:rsidR="003A1775" w:rsidRPr="008A106B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D7834" w:rsidRPr="00A23E09" w:rsidRDefault="000D7834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:rsidR="003A1775" w:rsidRDefault="005439FB" w:rsidP="000D7834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4E36BFCB" wp14:editId="25689F4C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0D783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Заводские предписания</w:t>
            </w:r>
          </w:p>
          <w:p w:rsidR="000D7834" w:rsidRPr="000D7834" w:rsidRDefault="000D7834" w:rsidP="000D7834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23C8B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Уровень шума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дБ</w:t>
            </w:r>
            <w:r w:rsidRPr="007E5375">
              <w:rPr>
                <w:szCs w:val="28"/>
              </w:rPr>
              <w:t>(A)</w:t>
            </w:r>
          </w:p>
        </w:tc>
      </w:tr>
      <w:tr w:rsidR="005439FB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23C8B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Производительность существующего компрессора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323C8B" w:rsidRDefault="00323C8B" w:rsidP="004A02B6">
            <w:pPr>
              <w:pStyle w:val="a3"/>
              <w:spacing w:before="130"/>
              <w:rPr>
                <w:szCs w:val="28"/>
              </w:rPr>
            </w:pPr>
            <w:r>
              <w:rPr>
                <w:szCs w:val="28"/>
                <w:lang w:val="ru-RU"/>
              </w:rPr>
              <w:t>м</w:t>
            </w:r>
            <w:r>
              <w:rPr>
                <w:szCs w:val="28"/>
              </w:rPr>
              <w:t>³/</w:t>
            </w:r>
          </w:p>
          <w:p w:rsidR="00323C8B" w:rsidRPr="00787B96" w:rsidRDefault="00323C8B" w:rsidP="00323C8B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мин</w:t>
            </w:r>
          </w:p>
        </w:tc>
      </w:tr>
      <w:tr w:rsidR="005439FB" w:rsidRPr="008A106B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23C8B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Макс</w:t>
            </w:r>
            <w:r w:rsidRPr="006742C3">
              <w:t xml:space="preserve">. </w:t>
            </w:r>
            <w:r>
              <w:rPr>
                <w:lang w:val="ru-RU"/>
              </w:rPr>
              <w:t>давление</w:t>
            </w:r>
            <w:r w:rsidRPr="006742C3">
              <w:t xml:space="preserve"> </w:t>
            </w:r>
            <w:r>
              <w:rPr>
                <w:lang w:val="ru-RU"/>
              </w:rPr>
              <w:t>компрессора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323C8B" w:rsidRPr="00787B96" w:rsidRDefault="00A23E09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бар</w:t>
            </w:r>
          </w:p>
        </w:tc>
      </w:tr>
      <w:tr w:rsidR="005439FB" w:rsidRPr="008A106B" w:rsidTr="00B10BBE">
        <w:trPr>
          <w:gridAfter w:val="3"/>
          <w:wAfter w:w="3507" w:type="dxa"/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B739D0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E5A04" w:rsidRPr="005439FB" w:rsidRDefault="00A23E09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Существует ли возможность выполнить фундамент ямы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E5A04" w:rsidRPr="00A23E09" w:rsidRDefault="00A23E09" w:rsidP="004A02B6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A23E09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21141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DE1E64">
              <w:rPr>
                <w:color w:val="313130"/>
                <w:lang w:val="ru-RU"/>
              </w:rPr>
              <w:t xml:space="preserve">     </w:t>
            </w:r>
            <w:r>
              <w:rPr>
                <w:color w:val="313130"/>
                <w:lang w:val="ru-RU"/>
              </w:rPr>
              <w:t xml:space="preserve">нет </w:t>
            </w:r>
            <w:sdt>
              <w:sdtPr>
                <w:rPr>
                  <w:color w:val="313130"/>
                  <w:lang w:val="ru-RU"/>
                </w:rPr>
                <w:id w:val="479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5439FB" w:rsidRPr="00B739D0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A23E09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23E09" w:rsidRPr="00B739D0" w:rsidTr="00034C45">
        <w:trPr>
          <w:gridAfter w:val="3"/>
          <w:wAfter w:w="3507" w:type="dxa"/>
          <w:trHeight w:val="217"/>
        </w:trPr>
        <w:tc>
          <w:tcPr>
            <w:tcW w:w="29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32739" w:rsidRDefault="00032739" w:rsidP="00A23E09">
            <w:pPr>
              <w:rPr>
                <w:lang w:val="ru-RU"/>
              </w:rPr>
            </w:pPr>
          </w:p>
          <w:p w:rsidR="00A23E09" w:rsidRPr="00A23E09" w:rsidRDefault="00A23E09" w:rsidP="00A23E09">
            <w:pPr>
              <w:rPr>
                <w:lang w:val="ru-RU"/>
              </w:rPr>
            </w:pPr>
            <w:r w:rsidRPr="008436E4">
              <w:rPr>
                <w:lang w:val="ru-RU"/>
              </w:rPr>
              <w:t>Пере</w:t>
            </w:r>
            <w:r>
              <w:rPr>
                <w:lang w:val="ru-RU"/>
              </w:rPr>
              <w:t>движение мостового крана над камерой</w:t>
            </w:r>
          </w:p>
        </w:tc>
        <w:tc>
          <w:tcPr>
            <w:tcW w:w="2329" w:type="dxa"/>
            <w:gridSpan w:val="4"/>
            <w:vMerge w:val="restart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23E09" w:rsidRPr="00A23E09" w:rsidRDefault="00A23E09" w:rsidP="00A23E0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Высота кранового моста</w:t>
            </w:r>
          </w:p>
          <w:p w:rsidR="00A23E09" w:rsidRPr="00A23E09" w:rsidRDefault="00A23E09" w:rsidP="00A23E09">
            <w:pPr>
              <w:pStyle w:val="a3"/>
              <w:spacing w:before="60"/>
              <w:rPr>
                <w:lang w:val="ru-RU"/>
              </w:rPr>
            </w:pPr>
            <w:r>
              <w:rPr>
                <w:lang w:val="ru-RU"/>
              </w:rPr>
              <w:t>Высота крюка</w:t>
            </w:r>
          </w:p>
        </w:tc>
        <w:tc>
          <w:tcPr>
            <w:tcW w:w="2066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23E09" w:rsidRPr="00A23E09" w:rsidRDefault="00A23E0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A23E09" w:rsidRPr="00A23E09" w:rsidRDefault="00032739" w:rsidP="00A23E0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032739" w:rsidRPr="00B739D0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739" w:rsidRPr="008436E4" w:rsidRDefault="00032739" w:rsidP="00A23E09">
            <w:pPr>
              <w:rPr>
                <w:lang w:val="ru-RU"/>
              </w:rPr>
            </w:pPr>
          </w:p>
        </w:tc>
        <w:tc>
          <w:tcPr>
            <w:tcW w:w="23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3273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066" w:type="dxa"/>
            <w:gridSpan w:val="5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032739" w:rsidRPr="00A23E0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73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</w:tr>
      <w:tr w:rsidR="00A23E09" w:rsidRPr="00B739D0" w:rsidTr="00034C45">
        <w:trPr>
          <w:gridAfter w:val="3"/>
          <w:wAfter w:w="3507" w:type="dxa"/>
          <w:trHeight w:val="231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23E09" w:rsidRPr="008436E4" w:rsidRDefault="00A23E09" w:rsidP="00A23E09">
            <w:pPr>
              <w:rPr>
                <w:lang w:val="ru-RU"/>
              </w:rPr>
            </w:pPr>
          </w:p>
        </w:tc>
        <w:tc>
          <w:tcPr>
            <w:tcW w:w="2329" w:type="dxa"/>
            <w:gridSpan w:val="4"/>
            <w:vMerge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23E09" w:rsidRDefault="00A23E09" w:rsidP="004A02B6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066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23E09" w:rsidRDefault="00A23E09" w:rsidP="004A02B6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A23E09" w:rsidRDefault="00032739" w:rsidP="004A02B6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032739" w:rsidRPr="00032739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32739" w:rsidRPr="00A23E09" w:rsidRDefault="00032739" w:rsidP="00032739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:rsidR="00032739" w:rsidRDefault="00032739" w:rsidP="00032739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1B0B570" wp14:editId="732D336B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7F0163" id="Line 109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JD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DE7A3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Выполнение дробеструйной камеры</w:t>
            </w:r>
          </w:p>
          <w:p w:rsidR="00032739" w:rsidRPr="000D7834" w:rsidRDefault="00032739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7A34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E7A34" w:rsidRPr="005439FB" w:rsidRDefault="00DE7A34" w:rsidP="00032739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Длина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7A34">
              <w:rPr>
                <w:color w:val="313130"/>
                <w:lang w:val="ru-RU"/>
              </w:rPr>
              <w:t>мм</w:t>
            </w:r>
          </w:p>
        </w:tc>
      </w:tr>
      <w:tr w:rsidR="00DE7A34" w:rsidRPr="008A106B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7A34" w:rsidRDefault="00DE7A34" w:rsidP="00032739">
            <w:pPr>
              <w:pStyle w:val="a3"/>
              <w:spacing w:before="130"/>
              <w:rPr>
                <w:szCs w:val="28"/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7A34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E7A34" w:rsidRDefault="00DE7A34" w:rsidP="00032739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Ширина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7A34">
              <w:rPr>
                <w:color w:val="313130"/>
                <w:lang w:val="ru-RU"/>
              </w:rPr>
              <w:t>мм</w:t>
            </w:r>
          </w:p>
        </w:tc>
      </w:tr>
      <w:tr w:rsidR="00B021B6" w:rsidRPr="008A106B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B6" w:rsidRPr="00DE7A34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8A106B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Высота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B021B6" w:rsidRPr="00DE7A34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B021B6" w:rsidRPr="008A106B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10BBE" w:rsidRPr="00B10BBE" w:rsidTr="00B10BBE">
        <w:trPr>
          <w:gridAfter w:val="5"/>
          <w:wAfter w:w="5632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10BBE" w:rsidRDefault="00B10BBE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Тип камеры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10BBE" w:rsidRDefault="00B10BBE" w:rsidP="00B10BBE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Проходная камера </w:t>
            </w:r>
            <w:sdt>
              <w:sdtPr>
                <w:rPr>
                  <w:szCs w:val="28"/>
                  <w:lang w:val="ru-RU"/>
                </w:rPr>
                <w:id w:val="1325395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:rsidR="00B10BBE" w:rsidRPr="00787B96" w:rsidRDefault="00B10BBE" w:rsidP="00B10BBE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 xml:space="preserve">Тупиковая камера </w:t>
            </w:r>
            <w:sdt>
              <w:sdtPr>
                <w:rPr>
                  <w:szCs w:val="28"/>
                  <w:lang w:val="ru-RU"/>
                </w:rPr>
                <w:id w:val="-125405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>
              <w:rPr>
                <w:szCs w:val="28"/>
                <w:lang w:val="ru-RU"/>
              </w:rPr>
              <w:t xml:space="preserve">  </w:t>
            </w:r>
          </w:p>
        </w:tc>
      </w:tr>
      <w:tr w:rsidR="00B021B6" w:rsidRPr="00B10BBE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C3BB0" w:rsidRPr="00B10BBE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C3BB0" w:rsidRDefault="00DC3BB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Исполнение камеры</w:t>
            </w:r>
          </w:p>
        </w:tc>
        <w:tc>
          <w:tcPr>
            <w:tcW w:w="479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038DE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C3BB0">
              <w:rPr>
                <w:color w:val="313130"/>
                <w:lang w:val="ru-RU"/>
              </w:rPr>
              <w:t>Внутреннее исполнение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98462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9D0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:rsidR="00DC3BB0" w:rsidRDefault="00DC3BB0" w:rsidP="00B10BBE">
            <w:pPr>
              <w:pStyle w:val="a3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Уличное исполнение</w:t>
            </w:r>
            <w:r w:rsidR="007038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112690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8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:rsidR="00D11FBC" w:rsidRDefault="00D11FBC" w:rsidP="00B10BBE">
            <w:pPr>
              <w:pStyle w:val="a3"/>
              <w:rPr>
                <w:color w:val="313130"/>
                <w:lang w:val="ru-RU"/>
              </w:rPr>
            </w:pPr>
          </w:p>
          <w:p w:rsidR="00034C45" w:rsidRPr="00DC3BB0" w:rsidRDefault="00034C45" w:rsidP="00B10BBE">
            <w:pPr>
              <w:pStyle w:val="a3"/>
              <w:rPr>
                <w:color w:val="313130"/>
                <w:lang w:val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C3BB0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7786C" w:rsidRPr="00B10BBE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10BBE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Размеры воротной конструкции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B021B6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37786C" w:rsidRPr="00B10BBE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739D0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Какой вид ворот Вы предпочитаете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021B6" w:rsidRDefault="00DC3BB0" w:rsidP="00032739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Подъемно-секционные ворота </w:t>
            </w:r>
            <w:sdt>
              <w:sdtPr>
                <w:rPr>
                  <w:szCs w:val="28"/>
                  <w:lang w:val="ru-RU"/>
                </w:rPr>
                <w:id w:val="-85503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:rsidR="00B10BBE" w:rsidRDefault="00DC3BB0" w:rsidP="00B10BBE">
            <w:pPr>
              <w:pStyle w:val="a3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Распашные ворота </w:t>
            </w:r>
            <w:sdt>
              <w:sdtPr>
                <w:rPr>
                  <w:szCs w:val="28"/>
                  <w:lang w:val="ru-RU"/>
                </w:rPr>
                <w:id w:val="108457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:rsidR="00DC3BB0" w:rsidRPr="00787B96" w:rsidRDefault="00DC3BB0" w:rsidP="00B10BBE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 xml:space="preserve">Рулонные ворота </w:t>
            </w:r>
            <w:sdt>
              <w:sdtPr>
                <w:rPr>
                  <w:szCs w:val="28"/>
                  <w:lang w:val="ru-RU"/>
                </w:rPr>
                <w:id w:val="1108239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8F0D1B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 xml:space="preserve">                                            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7786C" w:rsidRPr="00B739D0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10BBE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Количество сервисных дверей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B021B6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шт.</w:t>
            </w:r>
          </w:p>
        </w:tc>
      </w:tr>
      <w:tr w:rsidR="0037786C" w:rsidRPr="00B10BBE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625C0" w:rsidRPr="00B10BBE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C625C0" w:rsidRDefault="00C625C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Нагрузка на напольную решётку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C625C0" w:rsidRPr="00787B96" w:rsidRDefault="00C625C0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кг</w:t>
            </w:r>
            <w:r w:rsidRPr="00B10BBE">
              <w:rPr>
                <w:szCs w:val="28"/>
                <w:lang w:val="ru-RU"/>
              </w:rPr>
              <w:t>/</w:t>
            </w:r>
            <w:r>
              <w:rPr>
                <w:szCs w:val="28"/>
                <w:lang w:val="ru-RU"/>
              </w:rPr>
              <w:t>нагрузка от колеса</w:t>
            </w:r>
          </w:p>
        </w:tc>
      </w:tr>
      <w:tr w:rsidR="0037786C" w:rsidRPr="00B10BBE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625C0" w:rsidRPr="00B10BBE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625C0" w:rsidRDefault="00C625C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Освещение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C625C0" w:rsidRP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500 ?</w:t>
            </w:r>
          </w:p>
        </w:tc>
        <w:tc>
          <w:tcPr>
            <w:tcW w:w="3545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C625C0" w:rsidRP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люкс</w:t>
            </w:r>
          </w:p>
        </w:tc>
      </w:tr>
      <w:tr w:rsidR="0037786C" w:rsidRPr="00B10BBE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021B6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021B6" w:rsidRPr="008F235D" w:rsidRDefault="00B021B6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Подача чистого воздуха</w:t>
            </w:r>
          </w:p>
          <w:p w:rsidR="00B021B6" w:rsidRDefault="00B021B6" w:rsidP="00B021B6">
            <w:pPr>
              <w:pStyle w:val="a3"/>
              <w:rPr>
                <w:lang w:val="ru-RU"/>
              </w:rPr>
            </w:pPr>
            <w:r w:rsidRPr="008F235D">
              <w:rPr>
                <w:lang w:val="ru-RU"/>
              </w:rPr>
              <w:t>(</w:t>
            </w:r>
            <w:r>
              <w:rPr>
                <w:lang w:val="ru-RU"/>
              </w:rPr>
              <w:t>после главного фильтра</w:t>
            </w:r>
            <w:r w:rsidRPr="008F235D">
              <w:rPr>
                <w:lang w:val="ru-RU"/>
              </w:rPr>
              <w:t xml:space="preserve">) </w:t>
            </w:r>
            <w:r>
              <w:rPr>
                <w:lang w:val="ru-RU"/>
              </w:rPr>
              <w:t>через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C625C0" w:rsidRPr="00C625C0" w:rsidRDefault="00C625C0" w:rsidP="00C625C0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м³/</w:t>
            </w:r>
          </w:p>
          <w:p w:rsidR="00B021B6" w:rsidRDefault="00C625C0" w:rsidP="00C625C0">
            <w:pPr>
              <w:pStyle w:val="a3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мин</w:t>
            </w:r>
          </w:p>
        </w:tc>
      </w:tr>
      <w:tr w:rsidR="0037786C" w:rsidRPr="00B021B6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7786C" w:rsidRDefault="0037786C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9165A" w:rsidRPr="00B739D0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9165A" w:rsidRDefault="00D9165A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Буферный фильтр в цех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9165A" w:rsidRPr="00787B96" w:rsidRDefault="00D9165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D9165A" w:rsidRDefault="00D9165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9165A" w:rsidRPr="00B739D0" w:rsidTr="00034C45">
        <w:trPr>
          <w:gridAfter w:val="2"/>
          <w:wAfter w:w="3270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9165A" w:rsidRDefault="00D9165A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D9165A" w:rsidRPr="00787B96" w:rsidRDefault="00D9165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D9165A" w:rsidRDefault="00D9165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777CA" w:rsidRPr="00034C45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777CA" w:rsidRDefault="00B777CA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Отводящий вентиляционный трубопровод на улицу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777CA" w:rsidRPr="00787B96" w:rsidRDefault="00B777C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B777CA" w:rsidRDefault="00B777C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034C45" w:rsidTr="00034C45">
        <w:trPr>
          <w:gridAfter w:val="2"/>
          <w:wAfter w:w="3270" w:type="dxa"/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C61D5" w:rsidRDefault="000C61D5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0C61D5" w:rsidRPr="00787B96" w:rsidRDefault="000C61D5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0C61D5" w:rsidRDefault="000C61D5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034C45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739D0" w:rsidRDefault="000C61D5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Воздуховод циркуляционного воздуха в камеру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C61D5" w:rsidRPr="00787B96" w:rsidRDefault="000C61D5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0C61D5" w:rsidRDefault="000C61D5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034C45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C61D5" w:rsidRDefault="000C61D5" w:rsidP="00B021B6">
            <w:pPr>
              <w:spacing w:before="120"/>
              <w:rPr>
                <w:lang w:val="ru-RU"/>
              </w:rPr>
            </w:pPr>
          </w:p>
          <w:p w:rsidR="00B739D0" w:rsidRDefault="00B739D0" w:rsidP="00B021B6">
            <w:pPr>
              <w:spacing w:before="120"/>
              <w:rPr>
                <w:lang w:val="ru-RU"/>
              </w:rPr>
            </w:pPr>
          </w:p>
        </w:tc>
      </w:tr>
    </w:tbl>
    <w:p w:rsidR="00B739D0" w:rsidRDefault="00B739D0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792"/>
        <w:gridCol w:w="4141"/>
      </w:tblGrid>
      <w:tr w:rsidR="00B739D0" w:rsidRPr="000D7834" w:rsidTr="00B739D0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39D0" w:rsidRPr="000D7834" w:rsidRDefault="00B739D0" w:rsidP="00DE1E6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6CF0379" wp14:editId="7EC5206E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7529C5" id="Line 109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nu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CJ4hnu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DE1E6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Монтаж / Перевозка грузов</w:t>
            </w:r>
          </w:p>
        </w:tc>
      </w:tr>
      <w:tr w:rsidR="00B739D0" w:rsidRPr="00787B96" w:rsidTr="00B10BBE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739D0" w:rsidRPr="005439FB" w:rsidRDefault="00B739D0" w:rsidP="00490F9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39D0" w:rsidRPr="00787B96" w:rsidRDefault="00B739D0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739D0" w:rsidRPr="00A23E09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739D0" w:rsidRPr="005439FB" w:rsidRDefault="00DE1E64" w:rsidP="00B739D0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Полный монтаж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B739D0" w:rsidRP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44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121401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B739D0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Шеф-монтаж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83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202389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B739D0">
            <w:pPr>
              <w:pStyle w:val="a3"/>
              <w:spacing w:before="130"/>
              <w:rPr>
                <w:lang w:val="ru-RU"/>
              </w:rPr>
            </w:pPr>
            <w:r w:rsidRPr="00BB478D">
              <w:rPr>
                <w:bCs/>
                <w:lang w:val="ru-RU"/>
              </w:rPr>
              <w:t>Предоставление подъёмных устройств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2130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-117001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Pr="00BB478D" w:rsidRDefault="00DE1E64" w:rsidP="00B739D0">
            <w:pPr>
              <w:pStyle w:val="a3"/>
              <w:spacing w:before="13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Включить в предложение транспортные услуги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50660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-46751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B739D0" w:rsidRPr="00787B96" w:rsidTr="00B10BBE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739D0" w:rsidRPr="00A23E09" w:rsidRDefault="00B739D0" w:rsidP="00B739D0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39D0" w:rsidRPr="00787B96" w:rsidRDefault="00B739D0" w:rsidP="00B739D0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64" w:rsidRPr="000D7834" w:rsidTr="00490F9F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0BBE" w:rsidRDefault="007C4507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31663AE" wp14:editId="5CFAD0B8">
                      <wp:simplePos x="0" y="0"/>
                      <wp:positionH relativeFrom="page">
                        <wp:posOffset>15908</wp:posOffset>
                      </wp:positionH>
                      <wp:positionV relativeFrom="paragraph">
                        <wp:posOffset>259137</wp:posOffset>
                      </wp:positionV>
                      <wp:extent cx="0" cy="243205"/>
                      <wp:effectExtent l="19050" t="0" r="19050" b="23495"/>
                      <wp:wrapNone/>
                      <wp:docPr id="1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7A7E2" id="Line 109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25pt,20.4pt" to="1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stIQIAAEQ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</w:p>
          <w:p w:rsidR="009913D6" w:rsidRPr="009913D6" w:rsidRDefault="000A0B12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DE1E6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Прочее</w:t>
            </w:r>
          </w:p>
        </w:tc>
      </w:tr>
      <w:tr w:rsidR="00DE1E64" w:rsidRPr="00DE1E64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Pr="005439FB" w:rsidRDefault="009913D6" w:rsidP="00490F9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Наличие рабочих площадок для операторов (передвижных/ стационарных/ лифтовых)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Pr="00DE1E64" w:rsidRDefault="00DE1E6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91531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41298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9913D6" w:rsidP="00490F9F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Варианты монтажа рабочих площадок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9913D6" w:rsidP="009913D6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Напольный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6663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E6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DE1E64">
              <w:rPr>
                <w:color w:val="313130"/>
                <w:lang w:val="ru-RU"/>
              </w:rPr>
              <w:t xml:space="preserve">     </w:t>
            </w:r>
            <w:r>
              <w:rPr>
                <w:color w:val="313130"/>
                <w:lang w:val="ru-RU"/>
              </w:rPr>
              <w:t>Настенный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8839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E6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3A774E" w:rsidP="00490F9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 xml:space="preserve">Предложить набор запасных и </w:t>
            </w:r>
            <w:r w:rsidR="009913D6">
              <w:rPr>
                <w:lang w:val="ru-RU"/>
              </w:rPr>
              <w:t>быстро</w:t>
            </w:r>
            <w:r>
              <w:rPr>
                <w:lang w:val="ru-RU"/>
              </w:rPr>
              <w:t>-</w:t>
            </w:r>
            <w:r w:rsidR="009913D6">
              <w:rPr>
                <w:lang w:val="ru-RU"/>
              </w:rPr>
              <w:lastRenderedPageBreak/>
              <w:t>изнашивающихся частей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:rsidR="00DE1E64" w:rsidRDefault="00DE1E6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lastRenderedPageBreak/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96996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146931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</w:tbl>
    <w:p w:rsidR="009913D6" w:rsidRDefault="009913D6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9433"/>
        <w:gridCol w:w="3413"/>
      </w:tblGrid>
      <w:tr w:rsidR="009913D6" w:rsidRPr="009913D6" w:rsidTr="00A4096A">
        <w:tc>
          <w:tcPr>
            <w:tcW w:w="12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13D6" w:rsidRDefault="009913D6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7C0892C" wp14:editId="605B3E2A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A2671" id="Line 109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BVIQIAAEQ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BzNbBV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Формулировка задачи</w:t>
            </w:r>
          </w:p>
          <w:p w:rsidR="00A4096A" w:rsidRPr="009913D6" w:rsidRDefault="00A4096A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</w:tc>
      </w:tr>
      <w:tr w:rsidR="00220D54" w:rsidRPr="00DE1E64" w:rsidTr="00034C45">
        <w:trPr>
          <w:gridAfter w:val="1"/>
          <w:wAfter w:w="3413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220D54" w:rsidRPr="00DE1E6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p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9433"/>
        <w:gridCol w:w="3413"/>
      </w:tblGrid>
      <w:tr w:rsidR="0002725D" w:rsidRPr="009913D6" w:rsidTr="00490F9F">
        <w:tc>
          <w:tcPr>
            <w:tcW w:w="12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725D" w:rsidRDefault="0002725D" w:rsidP="0002725D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5FA1436" wp14:editId="25E6378E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EC53B" id="Line 109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KWIQIAAEQ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Ctw+KW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Особенности</w:t>
            </w:r>
          </w:p>
          <w:p w:rsidR="0002725D" w:rsidRPr="009913D6" w:rsidRDefault="0002725D" w:rsidP="0002725D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</w:tc>
      </w:tr>
      <w:tr w:rsidR="0002725D" w:rsidRPr="00DE1E64" w:rsidTr="00034C45">
        <w:trPr>
          <w:gridAfter w:val="1"/>
          <w:wAfter w:w="3413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:rsidR="0002725D" w:rsidRPr="00DE1E64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p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p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1670"/>
        <w:gridCol w:w="4786"/>
        <w:gridCol w:w="2977"/>
      </w:tblGrid>
      <w:tr w:rsidR="00456936" w:rsidRPr="00034C45" w:rsidTr="00034C45"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56936" w:rsidRPr="000D7834" w:rsidRDefault="00456936" w:rsidP="0045693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FA1F652" wp14:editId="33739C27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DA081" id="Line 10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3cIQIAAEQ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AfVr3c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До какой даты вам необходимо получить предложение  </w:t>
            </w:r>
          </w:p>
        </w:tc>
        <w:tc>
          <w:tcPr>
            <w:tcW w:w="297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56936" w:rsidRPr="000D7834" w:rsidRDefault="00456936" w:rsidP="0045693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2725D" w:rsidRPr="00034C45" w:rsidTr="00D9165A">
        <w:trPr>
          <w:cantSplit/>
          <w:trHeight w:hRule="exact" w:val="57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02725D" w:rsidRPr="00456936" w:rsidRDefault="0002725D" w:rsidP="00490F9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7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725D" w:rsidRPr="00787B96" w:rsidRDefault="0002725D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974B2F" w:rsidRDefault="00974B2F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0811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3899"/>
        <w:gridCol w:w="5534"/>
        <w:gridCol w:w="1378"/>
      </w:tblGrid>
      <w:tr w:rsidR="00974B2F" w:rsidRPr="000D7834" w:rsidTr="007C4507">
        <w:tc>
          <w:tcPr>
            <w:tcW w:w="10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B2F" w:rsidRPr="00A4096A" w:rsidRDefault="00974B2F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042E21A7" wp14:editId="78CDA96E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564D5" id="Line 109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BM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DmFeBM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Заводские предписания</w:t>
            </w:r>
          </w:p>
        </w:tc>
      </w:tr>
      <w:tr w:rsidR="00974B2F" w:rsidRPr="00034C45" w:rsidTr="00034C45">
        <w:trPr>
          <w:gridAfter w:val="1"/>
          <w:wAfter w:w="1378" w:type="dxa"/>
        </w:trPr>
        <w:tc>
          <w:tcPr>
            <w:tcW w:w="3899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4096A" w:rsidRPr="00A4096A" w:rsidRDefault="00974B2F" w:rsidP="00490F9F">
            <w:pPr>
              <w:pStyle w:val="a3"/>
              <w:spacing w:before="130"/>
              <w:rPr>
                <w:szCs w:val="28"/>
                <w:lang w:val="ru-RU"/>
              </w:rPr>
            </w:pPr>
            <w:r w:rsidRPr="00974B2F">
              <w:rPr>
                <w:szCs w:val="28"/>
                <w:lang w:val="ru-RU"/>
              </w:rPr>
              <w:t>Когда планируется ввод камеры в эксплуатацию?</w:t>
            </w:r>
          </w:p>
        </w:tc>
        <w:tc>
          <w:tcPr>
            <w:tcW w:w="553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74B2F" w:rsidRPr="00787B96" w:rsidRDefault="00974B2F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74B2F" w:rsidRPr="00034C45" w:rsidTr="00974B2F">
        <w:trPr>
          <w:trHeight w:hRule="exact" w:val="57"/>
        </w:trPr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974B2F" w:rsidRPr="00974B2F" w:rsidRDefault="00974B2F" w:rsidP="00490F9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F" w:rsidRPr="00787B96" w:rsidRDefault="00974B2F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974B2F" w:rsidRDefault="00974B2F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0811" w:type="dxa"/>
        <w:tblInd w:w="34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3"/>
        <w:gridCol w:w="1378"/>
      </w:tblGrid>
      <w:tr w:rsidR="00A4096A" w:rsidRPr="00034C45" w:rsidTr="00A4096A">
        <w:tc>
          <w:tcPr>
            <w:tcW w:w="10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96A" w:rsidRDefault="00A4096A" w:rsidP="00490F9F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CDC5097" wp14:editId="3B0C87C6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E1241" id="Line 109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A447KP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A4096A"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Чертежи / План размещения / Дополнительная информация</w:t>
            </w:r>
          </w:p>
          <w:p w:rsidR="000306AF" w:rsidRPr="00A4096A" w:rsidRDefault="000306AF" w:rsidP="000306AF">
            <w:pPr>
              <w:pStyle w:val="a3"/>
              <w:rPr>
                <w:szCs w:val="28"/>
                <w:lang w:val="ru-RU"/>
              </w:rPr>
            </w:pPr>
            <w:r w:rsidRPr="00A4096A">
              <w:rPr>
                <w:szCs w:val="28"/>
                <w:lang w:val="ru-RU"/>
              </w:rPr>
              <w:t xml:space="preserve">Существуют ли чертежи цеха, планы размещения с сечениями? </w:t>
            </w:r>
          </w:p>
          <w:p w:rsidR="00A4096A" w:rsidRDefault="000306AF" w:rsidP="00A4096A">
            <w:pPr>
              <w:pStyle w:val="a3"/>
              <w:rPr>
                <w:szCs w:val="28"/>
                <w:lang w:val="ru-RU"/>
              </w:rPr>
            </w:pPr>
            <w:r w:rsidRPr="00A4096A">
              <w:rPr>
                <w:szCs w:val="28"/>
                <w:lang w:val="ru-RU"/>
              </w:rPr>
              <w:t>Просим Вас по возможности предоставить их нам!</w:t>
            </w:r>
          </w:p>
          <w:p w:rsidR="000306AF" w:rsidRPr="00A4096A" w:rsidRDefault="000306AF" w:rsidP="00A4096A">
            <w:pPr>
              <w:pStyle w:val="a3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</w:tc>
      </w:tr>
      <w:tr w:rsidR="00A4096A" w:rsidRPr="00034C45" w:rsidTr="00034C45">
        <w:trPr>
          <w:gridAfter w:val="1"/>
          <w:wAfter w:w="1378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4096A" w:rsidRDefault="00A4096A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bookmarkStart w:id="1" w:name="_GoBack"/>
            <w:bookmarkEnd w:id="1"/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:rsidR="000306AF" w:rsidRPr="00787B96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974B2F" w:rsidRDefault="00974B2F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974B2F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26E" w:rsidRDefault="002E526E">
      <w:r>
        <w:separator/>
      </w:r>
    </w:p>
  </w:endnote>
  <w:endnote w:type="continuationSeparator" w:id="0">
    <w:p w:rsidR="002E526E" w:rsidRDefault="002E5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C9693A-0945-41D9-A52C-8AB887B75F4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26F28A29-AEB4-4B73-B0AE-4E50DBF88E63}"/>
    <w:embedBold r:id="rId3" w:fontKey="{8587F5CC-5C30-4718-97D4-B39EBBDC2C0D}"/>
    <w:embedItalic r:id="rId4" w:fontKey="{6662BD83-9515-43D8-830A-5FB0FCFC518C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D5E45282-D778-41A5-9AA0-505C835EC262}"/>
    <w:embedItalic r:id="rId6" w:fontKey="{5C0F8753-8326-4DBB-9B1B-AECAA0DBEF7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395D770-68D3-4F7C-A632-36B120F58D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03C9778-1532-49DC-B6EE-A188061626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323087CD-FBFD-4D01-A5F5-313732F47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Default="002E526E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4.7pt;margin-top:-3.05pt;width:584.9pt;height:35.05pt;z-index:251664384;mso-position-horizontal-relative:text;mso-position-vertical-relative:text;mso-width-relative:page;mso-height-relative:page">
          <v:imagedata r:id="rId1" o:title="нижняя_часть_кп"/>
          <w10:wrap type="topAndBottom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26E" w:rsidRDefault="002E526E">
      <w:r>
        <w:separator/>
      </w:r>
    </w:p>
  </w:footnote>
  <w:footnote w:type="continuationSeparator" w:id="0">
    <w:p w:rsidR="002E526E" w:rsidRDefault="002E5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Pr="00AF28BE" w:rsidRDefault="002E526E" w:rsidP="00F17DA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-38.9pt;margin-top:-7.45pt;width:595.5pt;height:63.95pt;z-index:251666432;mso-position-horizontal-relative:text;mso-position-vertical-relative:text;mso-width-relative:page;mso-height-relative:page">
          <v:imagedata r:id="rId1" o:title="ш2"/>
          <w10:wrap type="topAndBott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3C"/>
    <w:rsid w:val="0002725D"/>
    <w:rsid w:val="000306AF"/>
    <w:rsid w:val="00032739"/>
    <w:rsid w:val="00034C45"/>
    <w:rsid w:val="00035A93"/>
    <w:rsid w:val="00037A0C"/>
    <w:rsid w:val="00092118"/>
    <w:rsid w:val="000A0B12"/>
    <w:rsid w:val="000B05C2"/>
    <w:rsid w:val="000C61D5"/>
    <w:rsid w:val="000D2C9D"/>
    <w:rsid w:val="000D5001"/>
    <w:rsid w:val="000D7834"/>
    <w:rsid w:val="000D7CB1"/>
    <w:rsid w:val="001105A8"/>
    <w:rsid w:val="001279AA"/>
    <w:rsid w:val="00154EDC"/>
    <w:rsid w:val="001A7687"/>
    <w:rsid w:val="001C4050"/>
    <w:rsid w:val="00201BEB"/>
    <w:rsid w:val="002040EF"/>
    <w:rsid w:val="00220D54"/>
    <w:rsid w:val="0028520F"/>
    <w:rsid w:val="00296992"/>
    <w:rsid w:val="002A7B09"/>
    <w:rsid w:val="002C55B6"/>
    <w:rsid w:val="002E2261"/>
    <w:rsid w:val="002E526E"/>
    <w:rsid w:val="00322C25"/>
    <w:rsid w:val="00323C8B"/>
    <w:rsid w:val="00342C9C"/>
    <w:rsid w:val="00353931"/>
    <w:rsid w:val="0037786C"/>
    <w:rsid w:val="003836F6"/>
    <w:rsid w:val="003911D6"/>
    <w:rsid w:val="003A1775"/>
    <w:rsid w:val="003A2687"/>
    <w:rsid w:val="003A774E"/>
    <w:rsid w:val="003C5C50"/>
    <w:rsid w:val="003D2134"/>
    <w:rsid w:val="003E62D0"/>
    <w:rsid w:val="004038AD"/>
    <w:rsid w:val="00405217"/>
    <w:rsid w:val="004475BC"/>
    <w:rsid w:val="00456936"/>
    <w:rsid w:val="0045743E"/>
    <w:rsid w:val="00461AE5"/>
    <w:rsid w:val="004A02B6"/>
    <w:rsid w:val="004C45E4"/>
    <w:rsid w:val="004C524C"/>
    <w:rsid w:val="004E583B"/>
    <w:rsid w:val="004E5A04"/>
    <w:rsid w:val="00531CE3"/>
    <w:rsid w:val="00537463"/>
    <w:rsid w:val="005439FB"/>
    <w:rsid w:val="00560C74"/>
    <w:rsid w:val="005949DC"/>
    <w:rsid w:val="005C2178"/>
    <w:rsid w:val="005F0F1F"/>
    <w:rsid w:val="00610948"/>
    <w:rsid w:val="006137CD"/>
    <w:rsid w:val="00613C3C"/>
    <w:rsid w:val="00613E94"/>
    <w:rsid w:val="00620B15"/>
    <w:rsid w:val="00650F8E"/>
    <w:rsid w:val="0065767E"/>
    <w:rsid w:val="0066086E"/>
    <w:rsid w:val="00684568"/>
    <w:rsid w:val="006E289D"/>
    <w:rsid w:val="006E3908"/>
    <w:rsid w:val="006E4221"/>
    <w:rsid w:val="006F100D"/>
    <w:rsid w:val="006F783B"/>
    <w:rsid w:val="007038DE"/>
    <w:rsid w:val="00725D2C"/>
    <w:rsid w:val="007309EA"/>
    <w:rsid w:val="007327E3"/>
    <w:rsid w:val="00732BDE"/>
    <w:rsid w:val="00754D39"/>
    <w:rsid w:val="00772D79"/>
    <w:rsid w:val="0078096F"/>
    <w:rsid w:val="00787B96"/>
    <w:rsid w:val="007C4507"/>
    <w:rsid w:val="007E08CA"/>
    <w:rsid w:val="007F0F24"/>
    <w:rsid w:val="0080702A"/>
    <w:rsid w:val="008269E8"/>
    <w:rsid w:val="00852344"/>
    <w:rsid w:val="008564C6"/>
    <w:rsid w:val="00882ABD"/>
    <w:rsid w:val="00897985"/>
    <w:rsid w:val="008A106B"/>
    <w:rsid w:val="008B43E3"/>
    <w:rsid w:val="008B4DFC"/>
    <w:rsid w:val="009243D9"/>
    <w:rsid w:val="00924C57"/>
    <w:rsid w:val="00966322"/>
    <w:rsid w:val="00974B2F"/>
    <w:rsid w:val="009913D6"/>
    <w:rsid w:val="009A5104"/>
    <w:rsid w:val="009B7679"/>
    <w:rsid w:val="009D2945"/>
    <w:rsid w:val="009D2D33"/>
    <w:rsid w:val="00A23E09"/>
    <w:rsid w:val="00A4096A"/>
    <w:rsid w:val="00A75796"/>
    <w:rsid w:val="00A85BC0"/>
    <w:rsid w:val="00AE62AF"/>
    <w:rsid w:val="00AF28BE"/>
    <w:rsid w:val="00B021B6"/>
    <w:rsid w:val="00B10BBE"/>
    <w:rsid w:val="00B267D3"/>
    <w:rsid w:val="00B56520"/>
    <w:rsid w:val="00B5740B"/>
    <w:rsid w:val="00B67371"/>
    <w:rsid w:val="00B739D0"/>
    <w:rsid w:val="00B777CA"/>
    <w:rsid w:val="00C308B8"/>
    <w:rsid w:val="00C42442"/>
    <w:rsid w:val="00C625C0"/>
    <w:rsid w:val="00C849F7"/>
    <w:rsid w:val="00C86987"/>
    <w:rsid w:val="00CA0476"/>
    <w:rsid w:val="00CE15EC"/>
    <w:rsid w:val="00CE5329"/>
    <w:rsid w:val="00CE7902"/>
    <w:rsid w:val="00D11FBC"/>
    <w:rsid w:val="00D12256"/>
    <w:rsid w:val="00D1348F"/>
    <w:rsid w:val="00D64D12"/>
    <w:rsid w:val="00D70088"/>
    <w:rsid w:val="00D9165A"/>
    <w:rsid w:val="00DB71A5"/>
    <w:rsid w:val="00DC3BB0"/>
    <w:rsid w:val="00DD50F5"/>
    <w:rsid w:val="00DE1E5B"/>
    <w:rsid w:val="00DE1E64"/>
    <w:rsid w:val="00DE7A34"/>
    <w:rsid w:val="00DF20F0"/>
    <w:rsid w:val="00E260F8"/>
    <w:rsid w:val="00E400DD"/>
    <w:rsid w:val="00E74473"/>
    <w:rsid w:val="00E90566"/>
    <w:rsid w:val="00EA3E1F"/>
    <w:rsid w:val="00EB7AA8"/>
    <w:rsid w:val="00EC0F59"/>
    <w:rsid w:val="00EC147E"/>
    <w:rsid w:val="00EC58D5"/>
    <w:rsid w:val="00ED0B6C"/>
    <w:rsid w:val="00ED27C2"/>
    <w:rsid w:val="00EE5063"/>
    <w:rsid w:val="00F17DA4"/>
    <w:rsid w:val="00F41D16"/>
    <w:rsid w:val="00F67157"/>
    <w:rsid w:val="00F83F77"/>
    <w:rsid w:val="00F90050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56BFAE7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28516-8EEC-465D-98A2-E8A7798B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версия_вариант_1.dotx</Template>
  <TotalTime>0</TotalTime>
  <Pages>5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Ксения Клавдиева</cp:lastModifiedBy>
  <cp:revision>2</cp:revision>
  <cp:lastPrinted>2019-10-18T04:48:00Z</cp:lastPrinted>
  <dcterms:created xsi:type="dcterms:W3CDTF">2021-10-13T10:39:00Z</dcterms:created>
  <dcterms:modified xsi:type="dcterms:W3CDTF">2021-10-13T10:39:00Z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